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215570" w:rsidRDefault="00F00F6C" w:rsidP="009C438E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122F9B" wp14:editId="36B93589">
                <wp:simplePos x="0" y="0"/>
                <wp:positionH relativeFrom="page">
                  <wp:posOffset>441325</wp:posOffset>
                </wp:positionH>
                <wp:positionV relativeFrom="page">
                  <wp:posOffset>457200</wp:posOffset>
                </wp:positionV>
                <wp:extent cx="4604385" cy="1126490"/>
                <wp:effectExtent l="0" t="0" r="1270" b="0"/>
                <wp:wrapNone/>
                <wp:docPr id="79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4385" cy="112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02B2" w:rsidRPr="008E02B2" w:rsidRDefault="008E02B2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122F9B" id="_x0000_t202" coordsize="21600,21600" o:spt="202" path="m,l,21600r21600,l21600,xe">
                <v:stroke joinstyle="miter"/>
                <v:path gradientshapeok="t" o:connecttype="rect"/>
              </v:shapetype>
              <v:shape id="Text Box 431" o:spid="_x0000_s1026" type="#_x0000_t202" style="position:absolute;margin-left:34.75pt;margin-top:36pt;width:362.55pt;height:88.7pt;z-index:251675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" filled="f" stroked="f">
                <v:textbox style="mso-fit-shape-to-text:t" inset="0,0,0,0">
                  <w:txbxContent>
                    <w:p w:rsidR="008E02B2" w:rsidRPr="008E02B2" w:rsidRDefault="008E02B2" w:rsidP="003743CF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3EED65A" wp14:editId="4CA1F570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6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D65A" id="Text Box 144" o:spid="_x0000_s1027" type="#_x0000_t202" style="position:absolute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WAwChbACAAC7BQAADgAA&#10;AAAAAAAAAAAAAAAuAgAAZHJzL2Uyb0RvYy54bWxQSwECLQAUAAYACAAAACEA2nlVP94AAAALAQAA&#10;DwAAAAAAAAAAAAAAAAAK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C51B31C" wp14:editId="655128D0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6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51B31C" id="Text Box 148" o:spid="_x0000_s1041" type="#_x0000_t202" style="position:absolute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IkX2I+yAgAAvA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F0C3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FEF5C9" wp14:editId="2027D66B">
                <wp:simplePos x="0" y="0"/>
                <wp:positionH relativeFrom="page">
                  <wp:posOffset>668655</wp:posOffset>
                </wp:positionH>
                <wp:positionV relativeFrom="page">
                  <wp:posOffset>1497965</wp:posOffset>
                </wp:positionV>
                <wp:extent cx="6436360" cy="1555750"/>
                <wp:effectExtent l="0" t="0" r="2540" b="6350"/>
                <wp:wrapNone/>
                <wp:docPr id="27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155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575D5" w:rsidRDefault="007575D5" w:rsidP="00F6665B">
                            <w:pPr>
                              <w:pStyle w:val="BodyText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</w:p>
                          <w:p w:rsidR="00852988" w:rsidRDefault="007575D5" w:rsidP="00A456FE">
                            <w:pPr>
                              <w:pStyle w:val="BodyText"/>
                              <w:jc w:val="center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Go into your garden or park and look for bugs.</w:t>
                            </w:r>
                          </w:p>
                          <w:p w:rsidR="007575D5" w:rsidRDefault="007575D5" w:rsidP="00A456FE">
                            <w:pPr>
                              <w:pStyle w:val="BodyText"/>
                              <w:jc w:val="center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Take an old yoghurt pot to put them in.</w:t>
                            </w:r>
                          </w:p>
                          <w:p w:rsidR="00852988" w:rsidRPr="007575D5" w:rsidRDefault="007575D5" w:rsidP="00A456FE">
                            <w:pPr>
                              <w:pStyle w:val="BodyText"/>
                              <w:jc w:val="center"/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sz w:val="36"/>
                                <w:szCs w:val="36"/>
                              </w:rPr>
                              <w:t>Can you find any of the following 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FEF5C9" id="Text Box 413" o:spid="_x0000_s1042" type="#_x0000_t202" style="position:absolute;margin-left:52.65pt;margin-top:117.95pt;width:506.8pt;height:122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" filled="f" stroked="f">
                <v:textbox inset="0,0,0,0">
                  <w:txbxContent>
                    <w:p w:rsidR="007575D5" w:rsidRDefault="007575D5" w:rsidP="00F6665B">
                      <w:pPr>
                        <w:pStyle w:val="BodyText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</w:p>
                    <w:p w:rsidR="00852988" w:rsidRDefault="007575D5" w:rsidP="00A456FE">
                      <w:pPr>
                        <w:pStyle w:val="BodyText"/>
                        <w:jc w:val="center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Go into your garden or park and look for bugs.</w:t>
                      </w:r>
                    </w:p>
                    <w:p w:rsidR="007575D5" w:rsidRDefault="007575D5" w:rsidP="00A456FE">
                      <w:pPr>
                        <w:pStyle w:val="BodyText"/>
                        <w:jc w:val="center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Take an old yoghurt pot to put them in.</w:t>
                      </w:r>
                    </w:p>
                    <w:p w:rsidR="00852988" w:rsidRPr="007575D5" w:rsidRDefault="007575D5" w:rsidP="00A456FE">
                      <w:pPr>
                        <w:pStyle w:val="BodyText"/>
                        <w:jc w:val="center"/>
                        <w:rPr>
                          <w:rFonts w:ascii="Californian FB" w:hAnsi="Californian FB"/>
                          <w:sz w:val="36"/>
                          <w:szCs w:val="36"/>
                        </w:rPr>
                      </w:pPr>
                      <w:r>
                        <w:rPr>
                          <w:rFonts w:ascii="Californian FB" w:hAnsi="Californian FB"/>
                          <w:sz w:val="36"/>
                          <w:szCs w:val="36"/>
                        </w:rPr>
                        <w:t>Can you find any of the following 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550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246D1D1" wp14:editId="61EC12D8">
                <wp:simplePos x="0" y="0"/>
                <wp:positionH relativeFrom="page">
                  <wp:posOffset>2044065</wp:posOffset>
                </wp:positionH>
                <wp:positionV relativeFrom="page">
                  <wp:posOffset>463550</wp:posOffset>
                </wp:positionV>
                <wp:extent cx="3670935" cy="247650"/>
                <wp:effectExtent l="0" t="0" r="5715" b="2540"/>
                <wp:wrapNone/>
                <wp:docPr id="1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005501" w:rsidRDefault="00CE30B1" w:rsidP="00CE30B1">
                            <w:pPr>
                              <w:pStyle w:val="PageTitleNumber"/>
                              <w:jc w:val="center"/>
                              <w:rPr>
                                <w:b/>
                                <w:color w:val="auto"/>
                                <w:sz w:val="60"/>
                                <w:szCs w:val="60"/>
                                <w:lang w:val="en-GB"/>
                              </w:rPr>
                            </w:pPr>
                            <w:r w:rsidRPr="00005501">
                              <w:rPr>
                                <w:b/>
                                <w:color w:val="auto"/>
                                <w:sz w:val="60"/>
                                <w:szCs w:val="60"/>
                                <w:lang w:val="en-GB"/>
                              </w:rPr>
                              <w:t>Home School Links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46D1D1" id="Text Box 125" o:spid="_x0000_s1043" type="#_x0000_t202" style="position:absolute;margin-left:160.95pt;margin-top:36.5pt;width:289.05pt;height:19.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" filled="f" stroked="f">
                <v:textbox style="mso-fit-shape-to-text:t" inset="0,0,0,0">
                  <w:txbxContent>
                    <w:p w:rsidR="005B7866" w:rsidRPr="00005501" w:rsidRDefault="00CE30B1" w:rsidP="00CE30B1">
                      <w:pPr>
                        <w:pStyle w:val="PageTitleNumber"/>
                        <w:jc w:val="center"/>
                        <w:rPr>
                          <w:b/>
                          <w:color w:val="auto"/>
                          <w:sz w:val="60"/>
                          <w:szCs w:val="60"/>
                          <w:lang w:val="en-GB"/>
                        </w:rPr>
                      </w:pPr>
                      <w:r w:rsidRPr="00005501">
                        <w:rPr>
                          <w:b/>
                          <w:color w:val="auto"/>
                          <w:sz w:val="60"/>
                          <w:szCs w:val="60"/>
                          <w:lang w:val="en-GB"/>
                        </w:rPr>
                        <w:t>Home School Links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E9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9BD318" wp14:editId="4CFE0567">
                <wp:simplePos x="0" y="0"/>
                <wp:positionH relativeFrom="page">
                  <wp:posOffset>4329430</wp:posOffset>
                </wp:positionH>
                <wp:positionV relativeFrom="page">
                  <wp:posOffset>9211765</wp:posOffset>
                </wp:positionV>
                <wp:extent cx="1746885" cy="247650"/>
                <wp:effectExtent l="0" t="0" r="5715" b="0"/>
                <wp:wrapNone/>
                <wp:docPr id="299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E9C" w:rsidRPr="00A456FE" w:rsidRDefault="00004E9C" w:rsidP="00004E9C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Woodlouse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89BD318" id="Text Box 304" o:spid="_x0000_s1044" type="#_x0000_t202" style="position:absolute;margin-left:340.9pt;margin-top:725.35pt;width:137.55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xLtA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" filled="f" stroked="f">
                <v:textbox style="mso-fit-shape-to-text:t" inset="0,0,0,0">
                  <w:txbxContent>
                    <w:p w:rsidR="00004E9C" w:rsidRPr="00A456FE" w:rsidRDefault="00004E9C" w:rsidP="00004E9C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Woodlouse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E9C" w:rsidRP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221769" wp14:editId="5EE8EC90">
                <wp:simplePos x="0" y="0"/>
                <wp:positionH relativeFrom="column">
                  <wp:posOffset>2974340</wp:posOffset>
                </wp:positionH>
                <wp:positionV relativeFrom="paragraph">
                  <wp:posOffset>7073265</wp:posOffset>
                </wp:positionV>
                <wp:extent cx="2374265" cy="140398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6FE" w:rsidRDefault="00A456F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74E190B" wp14:editId="4A23815A">
                                  <wp:extent cx="1987550" cy="1311821"/>
                                  <wp:effectExtent l="0" t="0" r="0" b="3175"/>
                                  <wp:docPr id="294" name="Picture 294" descr="Woodlo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3" descr="Woodlo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7550" cy="131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221769" id="Text Box 2" o:spid="_x0000_s1045" type="#_x0000_t202" style="position:absolute;margin-left:234.2pt;margin-top:556.95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" stroked="f">
                <v:textbox style="mso-fit-shape-to-text:t">
                  <w:txbxContent>
                    <w:p w:rsidR="00A456FE" w:rsidRDefault="00A456F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74E190B" wp14:editId="4A23815A">
                            <wp:extent cx="1987550" cy="1311821"/>
                            <wp:effectExtent l="0" t="0" r="0" b="3175"/>
                            <wp:docPr id="294" name="Picture 294" descr="Woodlo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3" descr="Woodlo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7550" cy="131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4E9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C82CDA" wp14:editId="226D6730">
                <wp:simplePos x="0" y="0"/>
                <wp:positionH relativeFrom="page">
                  <wp:posOffset>856899</wp:posOffset>
                </wp:positionH>
                <wp:positionV relativeFrom="page">
                  <wp:posOffset>9166301</wp:posOffset>
                </wp:positionV>
                <wp:extent cx="1746885" cy="247650"/>
                <wp:effectExtent l="0" t="0" r="5715" b="0"/>
                <wp:wrapNone/>
                <wp:docPr id="298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E9C" w:rsidRPr="00A456FE" w:rsidRDefault="00004E9C" w:rsidP="00004E9C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Millipede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8C82CDA" id="_x0000_s1046" type="#_x0000_t202" style="position:absolute;margin-left:67.45pt;margin-top:721.75pt;width:137.55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aMsw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" filled="f" stroked="f">
                <v:textbox style="mso-fit-shape-to-text:t" inset="0,0,0,0">
                  <w:txbxContent>
                    <w:p w:rsidR="00004E9C" w:rsidRPr="00A456FE" w:rsidRDefault="00004E9C" w:rsidP="00004E9C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Millipede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2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1C548F" wp14:editId="0BE4CDAA">
                <wp:simplePos x="0" y="0"/>
                <wp:positionH relativeFrom="page">
                  <wp:posOffset>4177343</wp:posOffset>
                </wp:positionH>
                <wp:positionV relativeFrom="page">
                  <wp:posOffset>7144385</wp:posOffset>
                </wp:positionV>
                <wp:extent cx="1746885" cy="247650"/>
                <wp:effectExtent l="0" t="0" r="5715" b="0"/>
                <wp:wrapNone/>
                <wp:docPr id="297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2057" w:rsidRPr="00A456FE" w:rsidRDefault="005B2057" w:rsidP="005B2057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Lady</w:t>
                            </w:r>
                            <w:r w:rsidR="00004E9C">
                              <w:rPr>
                                <w:lang w:val="en-GB"/>
                              </w:rPr>
                              <w:t>bird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A1C548F" id="_x0000_s1047" type="#_x0000_t202" style="position:absolute;margin-left:328.9pt;margin-top:562.55pt;width:137.5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+6BtA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" filled="f" stroked="f">
                <v:textbox style="mso-fit-shape-to-text:t" inset="0,0,0,0">
                  <w:txbxContent>
                    <w:p w:rsidR="005B2057" w:rsidRPr="00A456FE" w:rsidRDefault="005B2057" w:rsidP="005B2057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Lady</w:t>
                      </w:r>
                      <w:r w:rsidR="00004E9C">
                        <w:rPr>
                          <w:lang w:val="en-GB"/>
                        </w:rPr>
                        <w:t>bird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205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B2B2D2" wp14:editId="598307BE">
                <wp:simplePos x="0" y="0"/>
                <wp:positionH relativeFrom="page">
                  <wp:posOffset>763270</wp:posOffset>
                </wp:positionH>
                <wp:positionV relativeFrom="page">
                  <wp:posOffset>7145655</wp:posOffset>
                </wp:positionV>
                <wp:extent cx="1746885" cy="247650"/>
                <wp:effectExtent l="0" t="0" r="5715" b="0"/>
                <wp:wrapNone/>
                <wp:docPr id="87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8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75D5" w:rsidRPr="00A456FE" w:rsidRDefault="00A456FE" w:rsidP="007575D5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Spider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B2B2D2" id="_x0000_s1048" type="#_x0000_t202" style="position:absolute;margin-left:60.1pt;margin-top:562.65pt;width:137.5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T4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" filled="f" stroked="f">
                <v:textbox style="mso-fit-shape-to-text:t" inset="0,0,0,0">
                  <w:txbxContent>
                    <w:p w:rsidR="007575D5" w:rsidRPr="00A456FE" w:rsidRDefault="00A456FE" w:rsidP="007575D5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Spider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6FE" w:rsidRP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CCDB9E" wp14:editId="5811FCD6">
                <wp:simplePos x="0" y="0"/>
                <wp:positionH relativeFrom="column">
                  <wp:posOffset>2787555</wp:posOffset>
                </wp:positionH>
                <wp:positionV relativeFrom="paragraph">
                  <wp:posOffset>4937078</wp:posOffset>
                </wp:positionV>
                <wp:extent cx="2374265" cy="1323832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238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6FE" w:rsidRDefault="005B2057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8F43CEE" wp14:editId="5CD255EB">
                                  <wp:extent cx="2101755" cy="1406564"/>
                                  <wp:effectExtent l="0" t="0" r="0" b="3175"/>
                                  <wp:docPr id="296" name="Picture 296" descr="ladybug-722783_1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7" descr="ladybug-722783_19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1960" cy="1406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CCDB9E" id="_x0000_s1049" type="#_x0000_t202" style="position:absolute;margin-left:219.5pt;margin-top:388.75pt;width:186.95pt;height:104.25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" stroked="f">
                <v:textbox>
                  <w:txbxContent>
                    <w:p w:rsidR="00A456FE" w:rsidRDefault="005B2057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8F43CEE" wp14:editId="5CD255EB">
                            <wp:extent cx="2101755" cy="1406564"/>
                            <wp:effectExtent l="0" t="0" r="0" b="3175"/>
                            <wp:docPr id="296" name="Picture 296" descr="ladybug-722783_1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7" descr="ladybug-722783_19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1960" cy="1406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6FE" w:rsidRP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1D7FAC" wp14:editId="17B7D2D6">
                <wp:simplePos x="0" y="0"/>
                <wp:positionH relativeFrom="column">
                  <wp:posOffset>-473710</wp:posOffset>
                </wp:positionH>
                <wp:positionV relativeFrom="paragraph">
                  <wp:posOffset>4936926</wp:posOffset>
                </wp:positionV>
                <wp:extent cx="2374265" cy="1310185"/>
                <wp:effectExtent l="0" t="0" r="0" b="4445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3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6FE" w:rsidRDefault="00A456F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FECBD96" wp14:editId="5831E042">
                                  <wp:extent cx="2003491" cy="1340803"/>
                                  <wp:effectExtent l="0" t="0" r="0" b="0"/>
                                  <wp:docPr id="295" name="Picture 295" descr="spider-229958_1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" descr="spider-229958_19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687" cy="13409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1D7FAC" id="_x0000_s1050" type="#_x0000_t202" style="position:absolute;margin-left:-37.3pt;margin-top:388.75pt;width:186.95pt;height:103.15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" stroked="f">
                <v:textbox>
                  <w:txbxContent>
                    <w:p w:rsidR="00A456FE" w:rsidRDefault="00A456F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FECBD96" wp14:editId="5831E042">
                            <wp:extent cx="2003491" cy="1340803"/>
                            <wp:effectExtent l="0" t="0" r="0" b="0"/>
                            <wp:docPr id="295" name="Picture 295" descr="spider-229958_1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5" descr="spider-229958_19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687" cy="13409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201E0F" wp14:editId="252DCF69">
                <wp:simplePos x="0" y="0"/>
                <wp:positionH relativeFrom="page">
                  <wp:posOffset>4216769</wp:posOffset>
                </wp:positionH>
                <wp:positionV relativeFrom="page">
                  <wp:posOffset>4981480</wp:posOffset>
                </wp:positionV>
                <wp:extent cx="1473958" cy="272415"/>
                <wp:effectExtent l="0" t="0" r="12065" b="13335"/>
                <wp:wrapNone/>
                <wp:docPr id="9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958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56FE" w:rsidRPr="00A456FE" w:rsidRDefault="00A456FE" w:rsidP="00A456FE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Snail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2201E0F" id="_x0000_s1051" type="#_x0000_t202" style="position:absolute;margin-left:332.05pt;margin-top:392.25pt;width:116.05pt;height:21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7W4sgIAALQ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" filled="f" stroked="f">
                <v:textbox inset="0,0,0,0">
                  <w:txbxContent>
                    <w:p w:rsidR="00A456FE" w:rsidRPr="00A456FE" w:rsidRDefault="00A456FE" w:rsidP="00A456FE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Snail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7ABE32" wp14:editId="24DF66D9">
                <wp:simplePos x="0" y="0"/>
                <wp:positionH relativeFrom="page">
                  <wp:posOffset>572770</wp:posOffset>
                </wp:positionH>
                <wp:positionV relativeFrom="page">
                  <wp:posOffset>4892675</wp:posOffset>
                </wp:positionV>
                <wp:extent cx="2256790" cy="272415"/>
                <wp:effectExtent l="0" t="0" r="10160" b="13335"/>
                <wp:wrapNone/>
                <wp:docPr id="23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79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5769" w:rsidRPr="00A456FE" w:rsidRDefault="00A456FE" w:rsidP="00605769">
                            <w:pPr>
                              <w:pStyle w:val="Heading2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         Worm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7ABE32" id="_x0000_s1052" type="#_x0000_t202" style="position:absolute;margin-left:45.1pt;margin-top:385.25pt;width:177.7pt;height:21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3Qsg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" filled="f" stroked="f">
                <v:textbox inset="0,0,0,0">
                  <w:txbxContent>
                    <w:p w:rsidR="00605769" w:rsidRPr="00A456FE" w:rsidRDefault="00A456FE" w:rsidP="00605769">
                      <w:pPr>
                        <w:pStyle w:val="Heading2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         Worm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56FE" w:rsidRPr="00A456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794EC7" wp14:editId="2DCFE7C2">
                <wp:simplePos x="0" y="0"/>
                <wp:positionH relativeFrom="column">
                  <wp:posOffset>-565017</wp:posOffset>
                </wp:positionH>
                <wp:positionV relativeFrom="paragraph">
                  <wp:posOffset>7139769</wp:posOffset>
                </wp:positionV>
                <wp:extent cx="2374265" cy="1403985"/>
                <wp:effectExtent l="0" t="0" r="0" b="508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6FE" w:rsidRDefault="00A456F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6F51A38" wp14:editId="03FB8554">
                                  <wp:extent cx="2202078" cy="1296537"/>
                                  <wp:effectExtent l="0" t="0" r="8255" b="0"/>
                                  <wp:docPr id="292" name="Picture 292" descr="Millipe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1" descr="Millipe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226" cy="1296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794EC7" id="_x0000_s1053" type="#_x0000_t202" style="position:absolute;margin-left:-44.5pt;margin-top:562.2pt;width:186.95pt;height:110.55pt;z-index:2516981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izJgIAACY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" stroked="f">
                <v:textbox style="mso-fit-shape-to-text:t">
                  <w:txbxContent>
                    <w:p w:rsidR="00A456FE" w:rsidRDefault="00A456F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6F51A38" wp14:editId="03FB8554">
                            <wp:extent cx="2202078" cy="1296537"/>
                            <wp:effectExtent l="0" t="0" r="8255" b="0"/>
                            <wp:docPr id="292" name="Picture 292" descr="Millipe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1" descr="Millipe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226" cy="1296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4C9A" w:rsidRPr="00CD4C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FAD18C" wp14:editId="0045BA0F">
                <wp:simplePos x="0" y="0"/>
                <wp:positionH relativeFrom="column">
                  <wp:posOffset>2983401</wp:posOffset>
                </wp:positionH>
                <wp:positionV relativeFrom="paragraph">
                  <wp:posOffset>2838734</wp:posOffset>
                </wp:positionV>
                <wp:extent cx="2374265" cy="1403985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C9A" w:rsidRDefault="00A456FE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7F6308A" wp14:editId="5AB0D701">
                                  <wp:extent cx="1907957" cy="1351085"/>
                                  <wp:effectExtent l="0" t="0" r="0" b="1905"/>
                                  <wp:docPr id="92" name="Picture 92" descr="snail-424133_19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5" descr="snail-424133_19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8233" cy="1351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FAD18C" id="_x0000_s1054" type="#_x0000_t202" style="position:absolute;margin-left:234.9pt;margin-top:223.5pt;width:186.95pt;height:110.55pt;z-index:2516899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" stroked="f">
                <v:textbox style="mso-fit-shape-to-text:t">
                  <w:txbxContent>
                    <w:p w:rsidR="00CD4C9A" w:rsidRDefault="00A456FE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7F6308A" wp14:editId="5AB0D701">
                            <wp:extent cx="1907957" cy="1351085"/>
                            <wp:effectExtent l="0" t="0" r="0" b="1905"/>
                            <wp:docPr id="92" name="Picture 92" descr="snail-424133_19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5" descr="snail-424133_19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8233" cy="1351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4C9A" w:rsidRPr="00CD4C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FF8EE5" wp14:editId="20199893">
                <wp:simplePos x="0" y="0"/>
                <wp:positionH relativeFrom="column">
                  <wp:posOffset>-373948</wp:posOffset>
                </wp:positionH>
                <wp:positionV relativeFrom="paragraph">
                  <wp:posOffset>2920621</wp:posOffset>
                </wp:positionV>
                <wp:extent cx="2374265" cy="1403985"/>
                <wp:effectExtent l="0" t="0" r="0" b="82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C9A" w:rsidRDefault="00CD4C9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06DC23F" wp14:editId="4DC1C5A0">
                                  <wp:extent cx="1282700" cy="996315"/>
                                  <wp:effectExtent l="0" t="0" r="0" b="0"/>
                                  <wp:docPr id="90" name="Picture 90" descr="earthwor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 descr="earthwor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0" cy="996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FF8EE5" id="_x0000_s1055" type="#_x0000_t202" style="position:absolute;margin-left:-29.45pt;margin-top:229.95pt;width:186.95pt;height:110.55pt;z-index:2516879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6brJwIAACY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" stroked="f">
                <v:textbox style="mso-fit-shape-to-text:t">
                  <w:txbxContent>
                    <w:p w:rsidR="00CD4C9A" w:rsidRDefault="00CD4C9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06DC23F" wp14:editId="4DC1C5A0">
                            <wp:extent cx="1282700" cy="996315"/>
                            <wp:effectExtent l="0" t="0" r="0" b="0"/>
                            <wp:docPr id="90" name="Picture 90" descr="earthwor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 descr="earthwor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2700" cy="996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75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5E3AB3" wp14:editId="7AFEC3CF">
                <wp:simplePos x="0" y="0"/>
                <wp:positionH relativeFrom="column">
                  <wp:posOffset>-570230</wp:posOffset>
                </wp:positionH>
                <wp:positionV relativeFrom="paragraph">
                  <wp:posOffset>554990</wp:posOffset>
                </wp:positionV>
                <wp:extent cx="6195695" cy="532765"/>
                <wp:effectExtent l="0" t="0" r="0" b="635"/>
                <wp:wrapSquare wrapText="bothSides"/>
                <wp:docPr id="29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69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ED6" w:rsidRPr="00CE30B1" w:rsidRDefault="00CE30B1" w:rsidP="00CE30B1">
                            <w:pPr>
                              <w:pStyle w:val="Heading1"/>
                              <w:jc w:val="center"/>
                              <w:rPr>
                                <w:noProof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CE30B1">
                              <w:rPr>
                                <w:noProof/>
                                <w:sz w:val="48"/>
                                <w:szCs w:val="48"/>
                                <w:lang w:val="en-GB"/>
                              </w:rPr>
                              <w:t>MINIBEAST HUNT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55E3AB3" id="Text Box 452" o:spid="_x0000_s1056" type="#_x0000_t202" style="position:absolute;margin-left:-44.9pt;margin-top:43.7pt;width:487.85pt;height:41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rVi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" filled="f" stroked="f">
                <v:textbox>
                  <w:txbxContent>
                    <w:p w:rsidR="000C2ED6" w:rsidRPr="00CE30B1" w:rsidRDefault="00CE30B1" w:rsidP="00CE30B1">
                      <w:pPr>
                        <w:pStyle w:val="Heading1"/>
                        <w:jc w:val="center"/>
                        <w:rPr>
                          <w:noProof/>
                          <w:sz w:val="48"/>
                          <w:szCs w:val="48"/>
                          <w:lang w:val="en-GB"/>
                        </w:rPr>
                      </w:pPr>
                      <w:r w:rsidRPr="00CE30B1">
                        <w:rPr>
                          <w:noProof/>
                          <w:sz w:val="48"/>
                          <w:szCs w:val="48"/>
                          <w:lang w:val="en-GB"/>
                        </w:rPr>
                        <w:t>MINIBEAST HUNT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75D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1AAAD3CA" wp14:editId="268B9BF7">
                <wp:simplePos x="0" y="0"/>
                <wp:positionH relativeFrom="page">
                  <wp:posOffset>340995</wp:posOffset>
                </wp:positionH>
                <wp:positionV relativeFrom="page">
                  <wp:posOffset>463550</wp:posOffset>
                </wp:positionV>
                <wp:extent cx="7086600" cy="9027795"/>
                <wp:effectExtent l="0" t="0" r="19050" b="20955"/>
                <wp:wrapNone/>
                <wp:docPr id="17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9027795"/>
                          <a:chOff x="540" y="723"/>
                          <a:chExt cx="11160" cy="14217"/>
                        </a:xfrm>
                      </wpg:grpSpPr>
                      <wps:wsp>
                        <wps:cNvPr id="1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540" y="1080"/>
                            <a:ext cx="11160" cy="13860"/>
                          </a:xfrm>
                          <a:prstGeom prst="rect">
                            <a:avLst/>
                          </a:prstGeom>
                          <a:noFill/>
                          <a:ln w="22225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80" y="723"/>
                            <a:ext cx="10080" cy="9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22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FC412A0" id="Group 405" o:spid="_x0000_s1026" style="position:absolute;margin-left:26.85pt;margin-top:36.5pt;width:558pt;height:710.85pt;z-index:251638784;mso-position-horizontal-relative:page;mso-position-vertical-relative:page" coordorigin="540,723" coordsize="11160,1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">
                <v:rect id="Rectangle 296" o:spid="_x0000_s1027" style="position:absolute;left:540;top:1080;width:11160;height:1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" filled="f" strokecolor="red" strokeweight="1.75pt">
                  <v:textbox inset="0,0,0,0"/>
                </v:rect>
                <v:rect id="Rectangle 123" o:spid="_x0000_s1028" style="position:absolute;left:1080;top:723;width:10080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" fillcolor="yellow" strokecolor="red" strokeweight="1.75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2BD45B" wp14:editId="367E6B8B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2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3F51" w:rsidRDefault="00CC3F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22BD45B" id="Text Box 292" o:spid="_x0000_s1057" type="#_x0000_t202" style="position:absolute;margin-left:54pt;margin-top:126pt;width:23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" filled="f" stroked="f">
                <v:textbox inset="0,0,0,0">
                  <w:txbxContent>
                    <w:p w:rsidR="00CC3F51" w:rsidRDefault="00CC3F5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F6264F" wp14:editId="4228504F">
                <wp:simplePos x="0" y="0"/>
                <wp:positionH relativeFrom="page">
                  <wp:posOffset>1143000</wp:posOffset>
                </wp:positionH>
                <wp:positionV relativeFrom="page">
                  <wp:posOffset>5257800</wp:posOffset>
                </wp:positionV>
                <wp:extent cx="1339850" cy="1467485"/>
                <wp:effectExtent l="0" t="0" r="0" b="1905"/>
                <wp:wrapNone/>
                <wp:docPr id="20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146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77A4" w:rsidRPr="000877A4" w:rsidRDefault="000877A4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4F6264F" id="Text Box 427" o:spid="_x0000_s1058" type="#_x0000_t202" style="position:absolute;margin-left:90pt;margin-top:414pt;width:105.5pt;height:115.55pt;z-index:251673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" filled="f" stroked="f">
                <v:textbox style="mso-fit-shape-to-text:t" inset="0,0,0,0">
                  <w:txbxContent>
                    <w:p w:rsidR="000877A4" w:rsidRPr="000877A4" w:rsidRDefault="000877A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52" o:spid="_x0000_s1059" type="#_x0000_t202" style="position:absolute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56" o:spid="_x0000_s1060" type="#_x0000_t202" style="position:absolute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gGsw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60" o:spid="_x0000_s1061" type="#_x0000_t202" style="position:absolute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C5qsYrICAAC8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64" o:spid="_x0000_s1062" type="#_x0000_t202" style="position:absolute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DRidy7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68" o:spid="_x0000_s1063" type="#_x0000_t202" style="position:absolute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72" o:spid="_x0000_s1064" type="#_x0000_t202" style="position:absolute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76" o:spid="_x0000_s1065" type="#_x0000_t202" style="position:absolute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80" o:spid="_x0000_s1066" type="#_x0000_t202" style="position:absolute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84" o:spid="_x0000_s1067" type="#_x0000_t202" style="position:absolute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Bl7gs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5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88" o:spid="_x0000_s1068" type="#_x0000_t202" style="position:absolute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HATclbECAAC7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20" o:spid="_x0000_s1069" type="#_x0000_t202" style="position:absolute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I1ZoXrECAAC7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24" o:spid="_x0000_s1070" type="#_x0000_t202" style="position:absolute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d3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1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28" o:spid="_x0000_s1071" type="#_x0000_t202" style="position:absolute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iZlsQ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BDKJmWxAgAAuw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15570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5D0F" w:rsidRDefault="00AE5D0F">
      <w:r>
        <w:separator/>
      </w:r>
    </w:p>
  </w:endnote>
  <w:endnote w:type="continuationSeparator" w:id="0">
    <w:p w:rsidR="00AE5D0F" w:rsidRDefault="00AE5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5D0F" w:rsidRDefault="00AE5D0F">
      <w:r>
        <w:separator/>
      </w:r>
    </w:p>
  </w:footnote>
  <w:footnote w:type="continuationSeparator" w:id="0">
    <w:p w:rsidR="00AE5D0F" w:rsidRDefault="00AE5D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0FEF5C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3pt;height:11.3pt" o:bullet="t">
        <v:imagedata r:id="rId1" o:title="BD14691_"/>
      </v:shape>
    </w:pict>
  </w:numPicBullet>
  <w:abstractNum w:abstractNumId="0" w15:restartNumberingAfterBreak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F14D1B"/>
    <w:multiLevelType w:val="hybridMultilevel"/>
    <w:tmpl w:val="79983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DA16C8"/>
    <w:multiLevelType w:val="hybridMultilevel"/>
    <w:tmpl w:val="440A9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5"/>
  </w:num>
  <w:num w:numId="14">
    <w:abstractNumId w:val="14"/>
  </w:num>
  <w:num w:numId="15">
    <w:abstractNumId w:val="13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5C"/>
    <w:rsid w:val="000040FC"/>
    <w:rsid w:val="00004E9C"/>
    <w:rsid w:val="00005469"/>
    <w:rsid w:val="00005501"/>
    <w:rsid w:val="00036BBD"/>
    <w:rsid w:val="00061922"/>
    <w:rsid w:val="00064106"/>
    <w:rsid w:val="00071526"/>
    <w:rsid w:val="000877A4"/>
    <w:rsid w:val="000C2ED6"/>
    <w:rsid w:val="000D5413"/>
    <w:rsid w:val="000D5D3D"/>
    <w:rsid w:val="000E32BD"/>
    <w:rsid w:val="000F6884"/>
    <w:rsid w:val="00107128"/>
    <w:rsid w:val="00115F3E"/>
    <w:rsid w:val="00144343"/>
    <w:rsid w:val="0014699E"/>
    <w:rsid w:val="00164D3F"/>
    <w:rsid w:val="00174844"/>
    <w:rsid w:val="001844BF"/>
    <w:rsid w:val="00184C67"/>
    <w:rsid w:val="00187C42"/>
    <w:rsid w:val="00190D60"/>
    <w:rsid w:val="00194765"/>
    <w:rsid w:val="001B32F2"/>
    <w:rsid w:val="001C7FA3"/>
    <w:rsid w:val="001E5185"/>
    <w:rsid w:val="001F0269"/>
    <w:rsid w:val="001F5E64"/>
    <w:rsid w:val="0020052B"/>
    <w:rsid w:val="00201C82"/>
    <w:rsid w:val="00213DB3"/>
    <w:rsid w:val="00215570"/>
    <w:rsid w:val="00222136"/>
    <w:rsid w:val="00236358"/>
    <w:rsid w:val="00236FD0"/>
    <w:rsid w:val="00240863"/>
    <w:rsid w:val="0027243E"/>
    <w:rsid w:val="00284F12"/>
    <w:rsid w:val="002B1E02"/>
    <w:rsid w:val="002C08BC"/>
    <w:rsid w:val="002C35F7"/>
    <w:rsid w:val="002D2D8A"/>
    <w:rsid w:val="002F0AEB"/>
    <w:rsid w:val="00303CA1"/>
    <w:rsid w:val="00332C6E"/>
    <w:rsid w:val="0033356B"/>
    <w:rsid w:val="00350640"/>
    <w:rsid w:val="003718B9"/>
    <w:rsid w:val="003743CF"/>
    <w:rsid w:val="003763D1"/>
    <w:rsid w:val="00380B5D"/>
    <w:rsid w:val="00380C9F"/>
    <w:rsid w:val="00394ED5"/>
    <w:rsid w:val="003A44AF"/>
    <w:rsid w:val="003B5D33"/>
    <w:rsid w:val="003B7587"/>
    <w:rsid w:val="003C1C93"/>
    <w:rsid w:val="003C2170"/>
    <w:rsid w:val="003E0B50"/>
    <w:rsid w:val="004203BE"/>
    <w:rsid w:val="00453D3E"/>
    <w:rsid w:val="00456E19"/>
    <w:rsid w:val="004629DF"/>
    <w:rsid w:val="004729AE"/>
    <w:rsid w:val="0048007A"/>
    <w:rsid w:val="004B2483"/>
    <w:rsid w:val="004B2E97"/>
    <w:rsid w:val="004C1FC0"/>
    <w:rsid w:val="004C787F"/>
    <w:rsid w:val="004D5F84"/>
    <w:rsid w:val="00516F08"/>
    <w:rsid w:val="00523ABD"/>
    <w:rsid w:val="00524BBD"/>
    <w:rsid w:val="00530AF1"/>
    <w:rsid w:val="005506E3"/>
    <w:rsid w:val="005577F7"/>
    <w:rsid w:val="00560C68"/>
    <w:rsid w:val="005848F0"/>
    <w:rsid w:val="00593D63"/>
    <w:rsid w:val="0059690B"/>
    <w:rsid w:val="00597A5C"/>
    <w:rsid w:val="005B2057"/>
    <w:rsid w:val="005B4F56"/>
    <w:rsid w:val="005B7866"/>
    <w:rsid w:val="005F3E0A"/>
    <w:rsid w:val="00605769"/>
    <w:rsid w:val="006326A1"/>
    <w:rsid w:val="00647FE7"/>
    <w:rsid w:val="00651F9C"/>
    <w:rsid w:val="00681C27"/>
    <w:rsid w:val="00685F8D"/>
    <w:rsid w:val="006A65B0"/>
    <w:rsid w:val="006A68DD"/>
    <w:rsid w:val="006C7CC5"/>
    <w:rsid w:val="006D2314"/>
    <w:rsid w:val="006D64B2"/>
    <w:rsid w:val="006E29F9"/>
    <w:rsid w:val="006E37FF"/>
    <w:rsid w:val="006F584C"/>
    <w:rsid w:val="006F69EC"/>
    <w:rsid w:val="006F76AF"/>
    <w:rsid w:val="00701254"/>
    <w:rsid w:val="007041E4"/>
    <w:rsid w:val="0070786F"/>
    <w:rsid w:val="00713F30"/>
    <w:rsid w:val="00716D4D"/>
    <w:rsid w:val="00730D8F"/>
    <w:rsid w:val="00733748"/>
    <w:rsid w:val="00737243"/>
    <w:rsid w:val="00742189"/>
    <w:rsid w:val="00754090"/>
    <w:rsid w:val="007575D5"/>
    <w:rsid w:val="007616BD"/>
    <w:rsid w:val="00782EB2"/>
    <w:rsid w:val="007A4C2C"/>
    <w:rsid w:val="007A6666"/>
    <w:rsid w:val="007B2BC2"/>
    <w:rsid w:val="007B3172"/>
    <w:rsid w:val="007D138D"/>
    <w:rsid w:val="007D7F35"/>
    <w:rsid w:val="007F360F"/>
    <w:rsid w:val="007F3FA8"/>
    <w:rsid w:val="008042A1"/>
    <w:rsid w:val="00805DBA"/>
    <w:rsid w:val="008134CC"/>
    <w:rsid w:val="00821D3E"/>
    <w:rsid w:val="00835E85"/>
    <w:rsid w:val="00841065"/>
    <w:rsid w:val="0084273F"/>
    <w:rsid w:val="00851A42"/>
    <w:rsid w:val="00852988"/>
    <w:rsid w:val="00892B10"/>
    <w:rsid w:val="008A0005"/>
    <w:rsid w:val="008B0868"/>
    <w:rsid w:val="008B536F"/>
    <w:rsid w:val="008C7FE0"/>
    <w:rsid w:val="008D21C3"/>
    <w:rsid w:val="008D39C7"/>
    <w:rsid w:val="008D5A62"/>
    <w:rsid w:val="008E02B2"/>
    <w:rsid w:val="008F66E7"/>
    <w:rsid w:val="0090335D"/>
    <w:rsid w:val="0091225B"/>
    <w:rsid w:val="00925343"/>
    <w:rsid w:val="00933421"/>
    <w:rsid w:val="00940F18"/>
    <w:rsid w:val="0094155C"/>
    <w:rsid w:val="009429B8"/>
    <w:rsid w:val="00944813"/>
    <w:rsid w:val="00947A30"/>
    <w:rsid w:val="00981767"/>
    <w:rsid w:val="00983828"/>
    <w:rsid w:val="009916DB"/>
    <w:rsid w:val="009A266F"/>
    <w:rsid w:val="009C1108"/>
    <w:rsid w:val="009C438E"/>
    <w:rsid w:val="009D6CDE"/>
    <w:rsid w:val="009E08FE"/>
    <w:rsid w:val="009E4798"/>
    <w:rsid w:val="009F08D6"/>
    <w:rsid w:val="009F2C50"/>
    <w:rsid w:val="00A01F2D"/>
    <w:rsid w:val="00A31F40"/>
    <w:rsid w:val="00A3453A"/>
    <w:rsid w:val="00A456FE"/>
    <w:rsid w:val="00A72C57"/>
    <w:rsid w:val="00A842F7"/>
    <w:rsid w:val="00A843A1"/>
    <w:rsid w:val="00A9094F"/>
    <w:rsid w:val="00A910FC"/>
    <w:rsid w:val="00AA15E6"/>
    <w:rsid w:val="00AC3FF1"/>
    <w:rsid w:val="00AD148A"/>
    <w:rsid w:val="00AE5663"/>
    <w:rsid w:val="00AE5D0F"/>
    <w:rsid w:val="00B00C94"/>
    <w:rsid w:val="00B36122"/>
    <w:rsid w:val="00B449D0"/>
    <w:rsid w:val="00B55990"/>
    <w:rsid w:val="00B62ACF"/>
    <w:rsid w:val="00B71E36"/>
    <w:rsid w:val="00B87FC2"/>
    <w:rsid w:val="00BA396A"/>
    <w:rsid w:val="00BA7E32"/>
    <w:rsid w:val="00BB757B"/>
    <w:rsid w:val="00BD1DAC"/>
    <w:rsid w:val="00C1656B"/>
    <w:rsid w:val="00C26529"/>
    <w:rsid w:val="00C446BE"/>
    <w:rsid w:val="00C46E97"/>
    <w:rsid w:val="00C54BC7"/>
    <w:rsid w:val="00C55100"/>
    <w:rsid w:val="00C55FAA"/>
    <w:rsid w:val="00C77C2E"/>
    <w:rsid w:val="00C80EC0"/>
    <w:rsid w:val="00C83579"/>
    <w:rsid w:val="00CB0B1A"/>
    <w:rsid w:val="00CB36AA"/>
    <w:rsid w:val="00CB36AF"/>
    <w:rsid w:val="00CB67D5"/>
    <w:rsid w:val="00CC3F51"/>
    <w:rsid w:val="00CD4651"/>
    <w:rsid w:val="00CD4C9A"/>
    <w:rsid w:val="00CD7CF2"/>
    <w:rsid w:val="00CE30B1"/>
    <w:rsid w:val="00CE3B7C"/>
    <w:rsid w:val="00CE470C"/>
    <w:rsid w:val="00CE6A69"/>
    <w:rsid w:val="00CE7A71"/>
    <w:rsid w:val="00CF0C3D"/>
    <w:rsid w:val="00CF17E1"/>
    <w:rsid w:val="00D026D5"/>
    <w:rsid w:val="00D05582"/>
    <w:rsid w:val="00D12DA3"/>
    <w:rsid w:val="00D33014"/>
    <w:rsid w:val="00D3519B"/>
    <w:rsid w:val="00D431BD"/>
    <w:rsid w:val="00D502D3"/>
    <w:rsid w:val="00D53217"/>
    <w:rsid w:val="00DC2208"/>
    <w:rsid w:val="00DD4680"/>
    <w:rsid w:val="00DE0D21"/>
    <w:rsid w:val="00DE68B8"/>
    <w:rsid w:val="00DF3CC2"/>
    <w:rsid w:val="00E247EF"/>
    <w:rsid w:val="00E76CCF"/>
    <w:rsid w:val="00E97DCF"/>
    <w:rsid w:val="00EA57E3"/>
    <w:rsid w:val="00EB10EA"/>
    <w:rsid w:val="00EB2F1D"/>
    <w:rsid w:val="00EB3EA2"/>
    <w:rsid w:val="00EC3FEA"/>
    <w:rsid w:val="00ED6891"/>
    <w:rsid w:val="00EE5BA4"/>
    <w:rsid w:val="00EF0EF1"/>
    <w:rsid w:val="00F00F6C"/>
    <w:rsid w:val="00F05D91"/>
    <w:rsid w:val="00F07CC2"/>
    <w:rsid w:val="00F12F72"/>
    <w:rsid w:val="00F13D95"/>
    <w:rsid w:val="00F340E7"/>
    <w:rsid w:val="00F36E14"/>
    <w:rsid w:val="00F46A00"/>
    <w:rsid w:val="00F53B3B"/>
    <w:rsid w:val="00F575C2"/>
    <w:rsid w:val="00F622EA"/>
    <w:rsid w:val="00F6665B"/>
    <w:rsid w:val="00F7747A"/>
    <w:rsid w:val="00F84098"/>
    <w:rsid w:val="00FC3BB9"/>
    <w:rsid w:val="00FC5A15"/>
    <w:rsid w:val="00FD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5:docId w15:val="{7A8B3953-3079-492B-A421-9150C5B4A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910FC"/>
    <w:rPr>
      <w:rFonts w:ascii="Comic Sans MS" w:eastAsia="Times New Roman" w:hAnsi="Comic Sans MS" w:cs="Arial"/>
      <w:b/>
      <w:color w:val="3366FF"/>
      <w:sz w:val="36"/>
      <w:szCs w:val="36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7575D5"/>
    <w:rPr>
      <w:rFonts w:ascii="Comic Sans MS" w:eastAsia="Times New Roman" w:hAnsi="Comic Sans MS" w:cs="Arial"/>
      <w:b/>
      <w:color w:val="3366FF"/>
      <w:sz w:val="28"/>
      <w:szCs w:val="28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DE0D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7" Type="http://schemas.openxmlformats.org/officeDocument/2006/relationships/image" Target="media/image5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pn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14" Type="http://schemas.openxmlformats.org/officeDocument/2006/relationships/image" Target="media/image3.jpeg"/><Relationship Id="rId22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yhenry%20Nursery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1C930-39C1-43AB-9255-FFC4C1881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Ballyhenry Nursery</dc:creator>
  <cp:lastModifiedBy>ICT Management Services</cp:lastModifiedBy>
  <cp:revision>3</cp:revision>
  <cp:lastPrinted>2023-04-25T09:53:00Z</cp:lastPrinted>
  <dcterms:created xsi:type="dcterms:W3CDTF">2023-04-28T08:41:00Z</dcterms:created>
  <dcterms:modified xsi:type="dcterms:W3CDTF">2023-04-28T08:42:00Z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