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0CA" w:rsidRDefault="003A6F29">
      <w:pPr>
        <w:pStyle w:val="Standard"/>
        <w:jc w:val="center"/>
      </w:pPr>
      <w:bookmarkStart w:id="0" w:name="_GoBack"/>
      <w:bookmarkEnd w:id="0"/>
      <w:r>
        <w:rPr>
          <w:rFonts w:ascii="Comic Sans MS" w:hAnsi="Comic Sans MS"/>
          <w:sz w:val="36"/>
          <w:szCs w:val="36"/>
        </w:rPr>
        <w:t>Good questions to ask!</w:t>
      </w:r>
    </w:p>
    <w:p w:rsidR="000D60CA" w:rsidRDefault="000D60CA">
      <w:pPr>
        <w:pStyle w:val="Standard"/>
        <w:jc w:val="center"/>
        <w:rPr>
          <w:rFonts w:ascii="Comic Sans MS" w:hAnsi="Comic Sans MS"/>
          <w:sz w:val="36"/>
          <w:szCs w:val="36"/>
        </w:rPr>
      </w:pPr>
    </w:p>
    <w:p w:rsidR="000D60CA" w:rsidRDefault="003A6F29">
      <w:pPr>
        <w:pStyle w:val="Standard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4390391</wp:posOffset>
            </wp:positionH>
            <wp:positionV relativeFrom="paragraph">
              <wp:posOffset>547368</wp:posOffset>
            </wp:positionV>
            <wp:extent cx="1781178" cy="2133596"/>
            <wp:effectExtent l="0" t="0" r="0" b="4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8" cy="2133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As you play with your child these are some of the questions you could ask ..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do you think?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Why do you think that?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How do you know?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Do you have a reason?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Can you be sure?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Is there another way?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do you think will happen next?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if?</w:t>
      </w:r>
    </w:p>
    <w:p w:rsidR="000D60CA" w:rsidRDefault="003A6F29">
      <w:pPr>
        <w:pStyle w:val="Standard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3819521</wp:posOffset>
            </wp:positionH>
            <wp:positionV relativeFrom="paragraph">
              <wp:posOffset>16514</wp:posOffset>
            </wp:positionV>
            <wp:extent cx="2171699" cy="1790696"/>
            <wp:effectExtent l="0" t="0" r="0" b="0"/>
            <wp:wrapNone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1790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I wonder ………</w:t>
      </w:r>
    </w:p>
    <w:p w:rsidR="000D60CA" w:rsidRDefault="000D60CA">
      <w:pPr>
        <w:pStyle w:val="Standard"/>
        <w:rPr>
          <w:rFonts w:ascii="Comic Sans MS" w:hAnsi="Comic Sans MS"/>
          <w:sz w:val="28"/>
          <w:szCs w:val="28"/>
        </w:rPr>
      </w:pPr>
    </w:p>
    <w:p w:rsidR="000D60CA" w:rsidRDefault="000D60CA">
      <w:pPr>
        <w:pStyle w:val="Standard"/>
        <w:rPr>
          <w:rFonts w:ascii="Comic Sans MS" w:hAnsi="Comic Sans MS"/>
          <w:sz w:val="28"/>
          <w:szCs w:val="28"/>
        </w:rPr>
      </w:pPr>
    </w:p>
    <w:p w:rsidR="000D60CA" w:rsidRDefault="000D60CA">
      <w:pPr>
        <w:pStyle w:val="Standard"/>
        <w:rPr>
          <w:rFonts w:ascii="Comic Sans MS" w:hAnsi="Comic Sans MS"/>
          <w:sz w:val="28"/>
          <w:szCs w:val="28"/>
        </w:rPr>
      </w:pP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Who am I game?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Some examples …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I am an animal, I have whiskers, I like drinking milk, I purr.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I drive a big, red vehicle, it has a ladder and siren, I wear</w:t>
      </w:r>
      <w:r>
        <w:rPr>
          <w:rFonts w:ascii="Comic Sans MS" w:hAnsi="Comic Sans MS"/>
          <w:sz w:val="28"/>
          <w:szCs w:val="28"/>
        </w:rPr>
        <w:t xml:space="preserve"> a special uniform, you can call 999 if you need me to help you.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I am white, I am cold, you make me in winter, I often have a carrot for my nose, I melt when the sun comes out.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I wear a red cloak, my Grandma lives in the woods, I am afraid of wolves!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  <w:u w:val="single"/>
        </w:rPr>
        <w:lastRenderedPageBreak/>
        <w:t>Following instructions in the home!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First put your pyjamas away and then bring me a book please.</w:t>
      </w:r>
    </w:p>
    <w:p w:rsidR="000D60CA" w:rsidRDefault="003A6F29">
      <w:pPr>
        <w:pStyle w:val="Standard"/>
      </w:pPr>
      <w:r>
        <w:rPr>
          <w:noProof/>
          <w:lang w:eastAsia="en-GB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3516124</wp:posOffset>
            </wp:positionH>
            <wp:positionV relativeFrom="paragraph">
              <wp:posOffset>-93963</wp:posOffset>
            </wp:positionV>
            <wp:extent cx="2170438" cy="2760482"/>
            <wp:effectExtent l="0" t="0" r="0" b="0"/>
            <wp:wrapNone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8" cy="27604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First water your plants and then put your coat on.</w:t>
      </w:r>
    </w:p>
    <w:p w:rsidR="000D60CA" w:rsidRDefault="000D60CA">
      <w:pPr>
        <w:pStyle w:val="Standard"/>
        <w:rPr>
          <w:rFonts w:ascii="Comic Sans MS" w:hAnsi="Comic Sans MS"/>
          <w:sz w:val="28"/>
          <w:szCs w:val="28"/>
        </w:rPr>
      </w:pP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  <w:u w:val="single"/>
        </w:rPr>
        <w:t>When sharing storytime with your child</w:t>
      </w:r>
      <w:r>
        <w:rPr>
          <w:rFonts w:ascii="Comic Sans MS" w:hAnsi="Comic Sans MS"/>
          <w:sz w:val="28"/>
          <w:szCs w:val="28"/>
        </w:rPr>
        <w:t>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Looking at the pictures in the books..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is this?  Who is this?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Show me the …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are they doing?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Find me something that makes me feel warm, cold, sad, happy ..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Find me something that is not green, not a fruit, not an animal ..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Reading the story ..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What’s happened?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 xml:space="preserve">Who?  What?  Where?  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 xml:space="preserve">What size, shape, colour is </w:t>
      </w:r>
      <w:r>
        <w:rPr>
          <w:rFonts w:ascii="Comic Sans MS" w:hAnsi="Comic Sans MS"/>
          <w:sz w:val="28"/>
          <w:szCs w:val="28"/>
        </w:rPr>
        <w:t>it?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How many?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Show me the one we use for eating? travelling? dressing? cleaning?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How are these different? the same?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Show me a fruit? vehicle? animal? insect?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will happen next?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do you think he/she might be saying?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How are these the same?</w:t>
      </w:r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What is a</w:t>
      </w:r>
      <w:r>
        <w:rPr>
          <w:rFonts w:ascii="Comic Sans MS" w:hAnsi="Comic Sans MS"/>
          <w:sz w:val="28"/>
          <w:szCs w:val="28"/>
        </w:rPr>
        <w:t xml:space="preserve">  …..?  (define word)</w:t>
      </w:r>
      <w:bookmarkStart w:id="1" w:name="Bookmark"/>
      <w:bookmarkEnd w:id="1"/>
    </w:p>
    <w:p w:rsidR="000D60CA" w:rsidRDefault="003A6F29">
      <w:pPr>
        <w:pStyle w:val="Standard"/>
      </w:pPr>
      <w:r>
        <w:rPr>
          <w:rFonts w:ascii="Comic Sans MS" w:hAnsi="Comic Sans MS"/>
          <w:sz w:val="28"/>
          <w:szCs w:val="28"/>
        </w:rPr>
        <w:t>Tell me the story.</w:t>
      </w:r>
    </w:p>
    <w:sectPr w:rsidR="000D60CA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F29" w:rsidRDefault="003A6F29">
      <w:pPr>
        <w:spacing w:after="0" w:line="240" w:lineRule="auto"/>
      </w:pPr>
      <w:r>
        <w:separator/>
      </w:r>
    </w:p>
  </w:endnote>
  <w:endnote w:type="continuationSeparator" w:id="0">
    <w:p w:rsidR="003A6F29" w:rsidRDefault="003A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F29" w:rsidRDefault="003A6F2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A6F29" w:rsidRDefault="003A6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D60CA"/>
    <w:rsid w:val="000D60CA"/>
    <w:rsid w:val="003A6F29"/>
    <w:rsid w:val="003F5107"/>
    <w:rsid w:val="00D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en-GB" w:eastAsia="en-US" w:bidi="ar-SA"/>
      </w:rPr>
    </w:rPrDefault>
    <w:pPrDefault>
      <w:pPr>
        <w:widowControl w:val="0"/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en-GB" w:eastAsia="en-US" w:bidi="ar-SA"/>
      </w:rPr>
    </w:rPrDefault>
    <w:pPrDefault>
      <w:pPr>
        <w:widowControl w:val="0"/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Ramsey</dc:creator>
  <cp:lastModifiedBy>Ballyhenry Nursery</cp:lastModifiedBy>
  <cp:revision>2</cp:revision>
  <dcterms:created xsi:type="dcterms:W3CDTF">2020-04-28T12:58:00Z</dcterms:created>
  <dcterms:modified xsi:type="dcterms:W3CDTF">2020-04-28T12:58:00Z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